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49" w:rsidRDefault="00AD7A49" w:rsidP="00AD7A49"/>
    <w:p w:rsidR="008527EE" w:rsidRPr="00891799" w:rsidRDefault="008527EE" w:rsidP="008527EE">
      <w:pPr>
        <w:pStyle w:val="Heading1"/>
        <w:jc w:val="center"/>
      </w:pPr>
      <w:r>
        <w:t>Images for Cell Line: Hela-Mitotrap-Ap1g1-FKBP</w:t>
      </w:r>
    </w:p>
    <w:p w:rsidR="008527EE" w:rsidRDefault="008527EE" w:rsidP="008527EE">
      <w:pPr>
        <w:jc w:val="center"/>
      </w:pPr>
    </w:p>
    <w:p w:rsidR="008527EE" w:rsidRDefault="008527EE" w:rsidP="008527EE">
      <w:pPr>
        <w:jc w:val="center"/>
      </w:pPr>
      <w:r>
        <w:rPr>
          <w:noProof/>
        </w:rPr>
        <w:drawing>
          <wp:inline distT="0" distB="0" distL="0" distR="0" wp14:anchorId="701F2724" wp14:editId="762D9227">
            <wp:extent cx="4193628" cy="3148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39" cy="315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7EE" w:rsidRDefault="008527EE" w:rsidP="008527EE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15042203      </w:t>
      </w:r>
      <w:r w:rsidRPr="0015049E">
        <w:rPr>
          <w:rFonts w:cs="Arial"/>
          <w:szCs w:val="24"/>
        </w:rPr>
        <w:t xml:space="preserve"> Hela-Mitotrap-A</w:t>
      </w:r>
      <w:r>
        <w:rPr>
          <w:rFonts w:cs="Arial"/>
          <w:szCs w:val="24"/>
        </w:rPr>
        <w:t xml:space="preserve">p1g1-FKBP       </w:t>
      </w:r>
      <w:r w:rsidRPr="0015049E">
        <w:rPr>
          <w:rFonts w:cs="Arial"/>
          <w:szCs w:val="24"/>
        </w:rPr>
        <w:t>Early log-phase</w:t>
      </w:r>
    </w:p>
    <w:p w:rsidR="008527EE" w:rsidRDefault="008527EE" w:rsidP="008527EE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D4CC898" wp14:editId="15B854C0">
            <wp:extent cx="4146332" cy="3106412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24" cy="310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0E2" w:rsidRPr="008527EE" w:rsidRDefault="008527EE" w:rsidP="00AD7A49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15042203          Hela-Mitotrap-Ap1g1-FKBP     Late</w:t>
      </w:r>
      <w:r w:rsidRPr="0015049E">
        <w:rPr>
          <w:rFonts w:cs="Arial"/>
          <w:szCs w:val="24"/>
        </w:rPr>
        <w:t xml:space="preserve"> log-phase</w:t>
      </w:r>
      <w:bookmarkStart w:id="0" w:name="_GoBack"/>
      <w:bookmarkEnd w:id="0"/>
    </w:p>
    <w:sectPr w:rsidR="008410E2" w:rsidRPr="008527EE" w:rsidSect="00852B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FC4" w:rsidRDefault="00672FC4" w:rsidP="00951134">
      <w:pPr>
        <w:spacing w:after="0" w:line="240" w:lineRule="auto"/>
      </w:pPr>
      <w:r>
        <w:separator/>
      </w:r>
    </w:p>
  </w:endnote>
  <w:endnote w:type="continuationSeparator" w:id="0">
    <w:p w:rsidR="00672FC4" w:rsidRDefault="00672FC4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EE" w:rsidRDefault="008527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</w:t>
    </w:r>
    <w:r w:rsidR="00192FD3" w:rsidRPr="00192FD3">
      <w:rPr>
        <w:rFonts w:cs="Arial"/>
        <w:sz w:val="12"/>
        <w:szCs w:val="12"/>
      </w:rPr>
      <w:t xml:space="preserve"> </w:t>
    </w:r>
    <w:r w:rsidR="00192FD3">
      <w:rPr>
        <w:rFonts w:cs="Arial"/>
        <w:sz w:val="12"/>
        <w:szCs w:val="12"/>
      </w:rPr>
      <w:t>20151119.v2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8527EE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8527EE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</w:r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50C7EE3" wp14:editId="2B6CC99F">
          <wp:simplePos x="0" y="0"/>
          <wp:positionH relativeFrom="column">
            <wp:posOffset>-419582</wp:posOffset>
          </wp:positionH>
          <wp:positionV relativeFrom="paragraph">
            <wp:posOffset>97973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EE" w:rsidRDefault="008527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FC4" w:rsidRDefault="00672FC4" w:rsidP="00951134">
      <w:pPr>
        <w:spacing w:after="0" w:line="240" w:lineRule="auto"/>
      </w:pPr>
      <w:r>
        <w:separator/>
      </w:r>
    </w:p>
  </w:footnote>
  <w:footnote w:type="continuationSeparator" w:id="0">
    <w:p w:rsidR="00672FC4" w:rsidRDefault="00672FC4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EE" w:rsidRDefault="008527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03FF5926" wp14:editId="760BAA05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EE" w:rsidRDefault="008527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EE"/>
    <w:rsid w:val="00014340"/>
    <w:rsid w:val="00015252"/>
    <w:rsid w:val="000C4A78"/>
    <w:rsid w:val="001015C2"/>
    <w:rsid w:val="00123A3B"/>
    <w:rsid w:val="001478B1"/>
    <w:rsid w:val="00192FD3"/>
    <w:rsid w:val="00285544"/>
    <w:rsid w:val="002B0A16"/>
    <w:rsid w:val="003B0BB8"/>
    <w:rsid w:val="00425210"/>
    <w:rsid w:val="0044737A"/>
    <w:rsid w:val="0046129A"/>
    <w:rsid w:val="0050789E"/>
    <w:rsid w:val="005C2B85"/>
    <w:rsid w:val="006106B8"/>
    <w:rsid w:val="0061377E"/>
    <w:rsid w:val="00672FC4"/>
    <w:rsid w:val="0068346D"/>
    <w:rsid w:val="006936AE"/>
    <w:rsid w:val="006F6B2A"/>
    <w:rsid w:val="00703725"/>
    <w:rsid w:val="00736463"/>
    <w:rsid w:val="007755C6"/>
    <w:rsid w:val="007B4A4A"/>
    <w:rsid w:val="007C0713"/>
    <w:rsid w:val="007F411C"/>
    <w:rsid w:val="008410E2"/>
    <w:rsid w:val="008527EE"/>
    <w:rsid w:val="00852B86"/>
    <w:rsid w:val="008A6EDE"/>
    <w:rsid w:val="008B5B99"/>
    <w:rsid w:val="008B679D"/>
    <w:rsid w:val="008C7CC5"/>
    <w:rsid w:val="008D5496"/>
    <w:rsid w:val="00910478"/>
    <w:rsid w:val="00951134"/>
    <w:rsid w:val="009A24D6"/>
    <w:rsid w:val="009E1716"/>
    <w:rsid w:val="00A13EE8"/>
    <w:rsid w:val="00A210FB"/>
    <w:rsid w:val="00A24EEA"/>
    <w:rsid w:val="00A35969"/>
    <w:rsid w:val="00A418F3"/>
    <w:rsid w:val="00A55959"/>
    <w:rsid w:val="00A654EC"/>
    <w:rsid w:val="00AD4D8C"/>
    <w:rsid w:val="00AD7A49"/>
    <w:rsid w:val="00B106ED"/>
    <w:rsid w:val="00B61AA0"/>
    <w:rsid w:val="00BD51A1"/>
    <w:rsid w:val="00C017F4"/>
    <w:rsid w:val="00C3695B"/>
    <w:rsid w:val="00C43662"/>
    <w:rsid w:val="00CB5EB5"/>
    <w:rsid w:val="00CD2436"/>
    <w:rsid w:val="00CD3E26"/>
    <w:rsid w:val="00D142D4"/>
    <w:rsid w:val="00D75CAC"/>
    <w:rsid w:val="00DF208F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EE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52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7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7E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EE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52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7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7E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e.gov.uk\porton\SharedData\CC\Commercial\Marketing\Branding\Document%20Templates\T002_ECACC%20Document%20Template%202.5cm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T002_ECACC Document Template 2.5cm Margins.dotx</Template>
  <TotalTime>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Atkin</dc:creator>
  <cp:lastModifiedBy>Isobel Atkin</cp:lastModifiedBy>
  <cp:revision>1</cp:revision>
  <cp:lastPrinted>2013-08-01T10:48:00Z</cp:lastPrinted>
  <dcterms:created xsi:type="dcterms:W3CDTF">2016-02-10T20:19:00Z</dcterms:created>
  <dcterms:modified xsi:type="dcterms:W3CDTF">2016-02-10T20:21:00Z</dcterms:modified>
</cp:coreProperties>
</file>