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DC" w:rsidRDefault="008B75DC" w:rsidP="008B75DC">
      <w:pPr>
        <w:jc w:val="center"/>
      </w:pPr>
      <w:r>
        <w:t>Growth Profile for HeLa-</w:t>
      </w:r>
      <w:proofErr w:type="spellStart"/>
      <w:r>
        <w:t>Mitotrap</w:t>
      </w:r>
      <w:proofErr w:type="spellEnd"/>
      <w:r>
        <w:t xml:space="preserve"> Cell Line</w:t>
      </w:r>
    </w:p>
    <w:p w:rsidR="008B75DC" w:rsidRDefault="008B75DC" w:rsidP="008B75DC">
      <w:pPr>
        <w:jc w:val="center"/>
      </w:pPr>
      <w:r>
        <w:t xml:space="preserve">ECACC catalogue number </w:t>
      </w:r>
      <w:r w:rsidRPr="008B75DC">
        <w:t>15042201</w:t>
      </w:r>
    </w:p>
    <w:p w:rsidR="00AD7A49" w:rsidRDefault="00AD7A49" w:rsidP="00AD7A49"/>
    <w:p w:rsidR="008B75DC" w:rsidRDefault="008B75DC" w:rsidP="00AD7A49">
      <w:r>
        <w:rPr>
          <w:noProof/>
        </w:rPr>
        <w:drawing>
          <wp:inline distT="0" distB="0" distL="0" distR="0" wp14:anchorId="19DF8E75" wp14:editId="3068E397">
            <wp:extent cx="5759450" cy="3772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E2" w:rsidRDefault="008410E2" w:rsidP="00AD7A49"/>
    <w:sectPr w:rsidR="008410E2" w:rsidSect="00852B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CF9" w:rsidRDefault="00B03CF9" w:rsidP="00951134">
      <w:pPr>
        <w:spacing w:after="0" w:line="240" w:lineRule="auto"/>
      </w:pPr>
      <w:r>
        <w:separator/>
      </w:r>
    </w:p>
  </w:endnote>
  <w:endnote w:type="continuationSeparator" w:id="0">
    <w:p w:rsidR="00B03CF9" w:rsidRDefault="00B03CF9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0E2" w:rsidRDefault="008410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</w:t>
    </w:r>
    <w:r w:rsidR="00192FD3" w:rsidRPr="00192FD3">
      <w:rPr>
        <w:rFonts w:cs="Arial"/>
        <w:sz w:val="12"/>
        <w:szCs w:val="12"/>
      </w:rPr>
      <w:t xml:space="preserve"> </w:t>
    </w:r>
    <w:r w:rsidR="00192FD3">
      <w:rPr>
        <w:rFonts w:cs="Arial"/>
        <w:sz w:val="12"/>
        <w:szCs w:val="12"/>
      </w:rPr>
      <w:t>20151119.v2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8B75DC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8B75DC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</w:r>
    <w:bookmarkStart w:id="0" w:name="_GoBack"/>
    <w:bookmarkEnd w:id="0"/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7D48764" wp14:editId="0F5ADBDA">
          <wp:simplePos x="0" y="0"/>
          <wp:positionH relativeFrom="column">
            <wp:posOffset>-419582</wp:posOffset>
          </wp:positionH>
          <wp:positionV relativeFrom="paragraph">
            <wp:posOffset>97973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0E2" w:rsidRDefault="008410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CF9" w:rsidRDefault="00B03CF9" w:rsidP="00951134">
      <w:pPr>
        <w:spacing w:after="0" w:line="240" w:lineRule="auto"/>
      </w:pPr>
      <w:r>
        <w:separator/>
      </w:r>
    </w:p>
  </w:footnote>
  <w:footnote w:type="continuationSeparator" w:id="0">
    <w:p w:rsidR="00B03CF9" w:rsidRDefault="00B03CF9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0E2" w:rsidRDefault="008410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03FF5926" wp14:editId="760BAA05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0E2" w:rsidRDefault="008410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5DC"/>
    <w:rsid w:val="00014340"/>
    <w:rsid w:val="00015252"/>
    <w:rsid w:val="000C4A78"/>
    <w:rsid w:val="001015C2"/>
    <w:rsid w:val="00123A3B"/>
    <w:rsid w:val="001478B1"/>
    <w:rsid w:val="00192FD3"/>
    <w:rsid w:val="00285544"/>
    <w:rsid w:val="002B0A16"/>
    <w:rsid w:val="003B0BB8"/>
    <w:rsid w:val="00425210"/>
    <w:rsid w:val="0044737A"/>
    <w:rsid w:val="0046129A"/>
    <w:rsid w:val="0050789E"/>
    <w:rsid w:val="005C2B85"/>
    <w:rsid w:val="006106B8"/>
    <w:rsid w:val="0061377E"/>
    <w:rsid w:val="0068346D"/>
    <w:rsid w:val="006936AE"/>
    <w:rsid w:val="006F6B2A"/>
    <w:rsid w:val="00703725"/>
    <w:rsid w:val="00736463"/>
    <w:rsid w:val="007755C6"/>
    <w:rsid w:val="007B4A4A"/>
    <w:rsid w:val="007C0713"/>
    <w:rsid w:val="007F411C"/>
    <w:rsid w:val="008410E2"/>
    <w:rsid w:val="00852B86"/>
    <w:rsid w:val="008A6EDE"/>
    <w:rsid w:val="008B5B99"/>
    <w:rsid w:val="008B679D"/>
    <w:rsid w:val="008B75DC"/>
    <w:rsid w:val="008C7CC5"/>
    <w:rsid w:val="008D5496"/>
    <w:rsid w:val="00910478"/>
    <w:rsid w:val="00951134"/>
    <w:rsid w:val="009A24D6"/>
    <w:rsid w:val="009E1716"/>
    <w:rsid w:val="00A13EE8"/>
    <w:rsid w:val="00A210FB"/>
    <w:rsid w:val="00A24EEA"/>
    <w:rsid w:val="00A35969"/>
    <w:rsid w:val="00A418F3"/>
    <w:rsid w:val="00A55959"/>
    <w:rsid w:val="00A654EC"/>
    <w:rsid w:val="00AD4D8C"/>
    <w:rsid w:val="00AD7A49"/>
    <w:rsid w:val="00B03CF9"/>
    <w:rsid w:val="00B106ED"/>
    <w:rsid w:val="00B61AA0"/>
    <w:rsid w:val="00BD51A1"/>
    <w:rsid w:val="00C017F4"/>
    <w:rsid w:val="00C3695B"/>
    <w:rsid w:val="00C43662"/>
    <w:rsid w:val="00CB5EB5"/>
    <w:rsid w:val="00CD2436"/>
    <w:rsid w:val="00CD3E26"/>
    <w:rsid w:val="00D142D4"/>
    <w:rsid w:val="00D75CAC"/>
    <w:rsid w:val="00DF208F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5DC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7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5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5D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5DC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7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5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5D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e.gov.uk\porton\SharedData\CC\Commercial\Marketing\Branding\Document%20Templates\T002_ECACC%20Document%20Template%202.5cm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T002_ECACC Document Template 2.5cm Margins.dotx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Atkin</dc:creator>
  <cp:lastModifiedBy>Isobel Atkin</cp:lastModifiedBy>
  <cp:revision>1</cp:revision>
  <cp:lastPrinted>2013-08-01T10:48:00Z</cp:lastPrinted>
  <dcterms:created xsi:type="dcterms:W3CDTF">2016-02-10T19:06:00Z</dcterms:created>
  <dcterms:modified xsi:type="dcterms:W3CDTF">2016-02-10T19:08:00Z</dcterms:modified>
</cp:coreProperties>
</file>